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AC26" w14:textId="77777777" w:rsidR="00B4582E" w:rsidRDefault="00B4582E" w:rsidP="006F309A">
      <w:pPr>
        <w:jc w:val="center"/>
        <w:rPr>
          <w:rFonts w:ascii="Lato" w:hAnsi="Lato"/>
          <w:b/>
          <w:bCs/>
          <w:lang w:val="es-MX"/>
        </w:rPr>
      </w:pPr>
    </w:p>
    <w:p w14:paraId="00F009CE" w14:textId="08FDC712" w:rsidR="006F309A" w:rsidRPr="006F309A" w:rsidRDefault="006F309A" w:rsidP="006F309A">
      <w:pPr>
        <w:jc w:val="center"/>
        <w:rPr>
          <w:rFonts w:ascii="Lato" w:hAnsi="Lato"/>
          <w:b/>
          <w:bCs/>
          <w:lang w:val="es-MX"/>
        </w:rPr>
      </w:pPr>
      <w:r w:rsidRPr="006F309A">
        <w:rPr>
          <w:rFonts w:ascii="Lato" w:hAnsi="Lato"/>
          <w:b/>
          <w:bCs/>
          <w:lang w:val="es-MX"/>
        </w:rPr>
        <w:t>Guía de solicitud de apoyo del programa Impulso Científico</w:t>
      </w:r>
    </w:p>
    <w:p w14:paraId="019FD36B" w14:textId="13B4E28E" w:rsidR="003D5830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  <w:b/>
          <w:bCs/>
          <w:lang w:val="es-MX"/>
        </w:rPr>
        <w:t>Profesional</w:t>
      </w:r>
    </w:p>
    <w:p w14:paraId="2B437D4E" w14:textId="35A486E2" w:rsidR="006F309A" w:rsidRPr="006F309A" w:rsidRDefault="006F309A" w:rsidP="006F309A">
      <w:pPr>
        <w:jc w:val="right"/>
        <w:rPr>
          <w:rFonts w:ascii="Lato" w:hAnsi="Lato"/>
        </w:rPr>
      </w:pPr>
      <w:r w:rsidRPr="006F309A">
        <w:rPr>
          <w:rFonts w:ascii="Lato" w:hAnsi="Lato"/>
        </w:rPr>
        <w:t>Mérida, Yucatán, a (d/m/a).</w:t>
      </w:r>
    </w:p>
    <w:p w14:paraId="59EB08C4" w14:textId="77777777" w:rsidR="006F309A" w:rsidRPr="006F309A" w:rsidRDefault="006F309A" w:rsidP="006F309A">
      <w:pPr>
        <w:rPr>
          <w:rFonts w:ascii="Lato" w:hAnsi="Lato"/>
        </w:rPr>
      </w:pPr>
    </w:p>
    <w:p w14:paraId="572AF56C" w14:textId="5BA4BCC7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C. SECRETARÍA DE CIENCIA, HUMANIDADES, TECNOLOGÍA E INNOVACIÓN.</w:t>
      </w:r>
    </w:p>
    <w:p w14:paraId="26161324" w14:textId="77777777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Presente.</w:t>
      </w:r>
    </w:p>
    <w:p w14:paraId="17B95460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7ECA875E" w14:textId="654D4D50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Por este medio y de la manera más atenta, le solicito apoyo de transporte por la cantidad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de $_________ (son: _________________ pesos 00/100 M.N.) para que un(a)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servidor(a), estudiante del (semestre) de la carrera (nombre del programa de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licenciatura) de la (nombre de la escuela en la que desarrolla sus estudios) asista a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(especificar datos de la estancia corta de investigación, jornada de divulgación o difusión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de ciencia y humanidades, de participación como ponente en congresos o como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seleccionado en concursos de ciencia, humanidades o conocimientos, segú</w:t>
      </w:r>
      <w:r w:rsidR="00B4582E">
        <w:rPr>
          <w:rFonts w:ascii="Lato" w:hAnsi="Lato"/>
        </w:rPr>
        <w:t>n c</w:t>
      </w:r>
      <w:r w:rsidRPr="006F309A">
        <w:rPr>
          <w:rFonts w:ascii="Lato" w:hAnsi="Lato"/>
        </w:rPr>
        <w:t>orresponda) que realizaré en (fechas y nombre de la institución que organiza la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actividad citada, indicando municipio, entidad o país en donde se realizarán las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actividades, según corresponda).</w:t>
      </w:r>
    </w:p>
    <w:p w14:paraId="68428625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1B0985DC" w14:textId="7A36D305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Sin otro particular, agradezco la atención prestada a esta petición.</w:t>
      </w:r>
    </w:p>
    <w:p w14:paraId="0EFEA4BE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0E142082" w14:textId="5A02C751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Atentamente,</w:t>
      </w:r>
    </w:p>
    <w:p w14:paraId="09B177AF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27592601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656798BC" w14:textId="1500B395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Nombre completo y firma del solicitante</w:t>
      </w:r>
    </w:p>
    <w:p w14:paraId="148212D3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021A0EAF" w14:textId="77777777" w:rsidR="006F309A" w:rsidRPr="006F309A" w:rsidRDefault="006F309A" w:rsidP="00B4582E">
      <w:pPr>
        <w:ind w:left="2160"/>
        <w:jc w:val="both"/>
        <w:rPr>
          <w:rFonts w:ascii="Lato" w:hAnsi="Lato"/>
        </w:rPr>
      </w:pPr>
    </w:p>
    <w:p w14:paraId="31461CE5" w14:textId="4AB74451" w:rsidR="006F309A" w:rsidRPr="006F309A" w:rsidRDefault="006F309A" w:rsidP="00B4582E">
      <w:pPr>
        <w:jc w:val="both"/>
        <w:rPr>
          <w:rFonts w:ascii="Lato" w:hAnsi="Lato"/>
        </w:rPr>
      </w:pPr>
    </w:p>
    <w:p w14:paraId="1ECE8FCC" w14:textId="0A1A629F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No. De Credencial de elector de la persona solicitante</w:t>
      </w:r>
    </w:p>
    <w:p w14:paraId="6D79DD15" w14:textId="77777777" w:rsidR="006F309A" w:rsidRPr="006F309A" w:rsidRDefault="006F309A" w:rsidP="00B4582E">
      <w:pPr>
        <w:jc w:val="both"/>
        <w:rPr>
          <w:rFonts w:ascii="Lato" w:hAnsi="Lato"/>
          <w:i/>
          <w:iCs/>
        </w:rPr>
      </w:pPr>
    </w:p>
    <w:p w14:paraId="19C49A20" w14:textId="77777777" w:rsidR="00B4582E" w:rsidRDefault="00B4582E" w:rsidP="00B4582E">
      <w:pPr>
        <w:jc w:val="both"/>
        <w:rPr>
          <w:rFonts w:ascii="Lato" w:hAnsi="Lato"/>
          <w:i/>
          <w:iCs/>
          <w:sz w:val="22"/>
          <w:szCs w:val="22"/>
        </w:rPr>
      </w:pPr>
    </w:p>
    <w:p w14:paraId="50B0BFFA" w14:textId="77777777" w:rsidR="00B4582E" w:rsidRDefault="00B4582E" w:rsidP="00B4582E">
      <w:pPr>
        <w:jc w:val="both"/>
        <w:rPr>
          <w:rFonts w:ascii="Lato" w:hAnsi="Lato"/>
          <w:i/>
          <w:iCs/>
          <w:sz w:val="22"/>
          <w:szCs w:val="22"/>
        </w:rPr>
      </w:pPr>
    </w:p>
    <w:p w14:paraId="1501CB87" w14:textId="26597380" w:rsidR="00B4582E" w:rsidRPr="00B4582E" w:rsidRDefault="006F309A" w:rsidP="00B4582E">
      <w:pPr>
        <w:jc w:val="both"/>
        <w:rPr>
          <w:rFonts w:ascii="Lato" w:hAnsi="Lato"/>
          <w:i/>
          <w:iCs/>
          <w:sz w:val="20"/>
          <w:szCs w:val="20"/>
        </w:rPr>
      </w:pPr>
      <w:r w:rsidRPr="00B4582E">
        <w:rPr>
          <w:rFonts w:ascii="Lato" w:hAnsi="Lato"/>
          <w:i/>
          <w:iCs/>
          <w:sz w:val="20"/>
          <w:szCs w:val="20"/>
        </w:rPr>
        <w:t>Este programa es gratuito y de carácter público, no es patrocinado ni promovido por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partido político alguno y sus recursos provienen de las contribuciones que pagan todos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los tributantes.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Está prohibido el uso de este programa con fines políticos, electorales,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de lucro y otros distintos a los establecidos. Quien haga uso indebido de los recursos de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este programa será denunciado y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sancionado de acuerdo con la ley aplicable y ante la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autoridad competente.</w:t>
      </w:r>
    </w:p>
    <w:p w14:paraId="343EE063" w14:textId="1B643186" w:rsidR="003D5830" w:rsidRPr="00B4582E" w:rsidRDefault="006F309A" w:rsidP="006F309A">
      <w:pPr>
        <w:jc w:val="both"/>
        <w:rPr>
          <w:rFonts w:ascii="Lato" w:hAnsi="Lato"/>
          <w:i/>
          <w:iCs/>
          <w:sz w:val="20"/>
          <w:szCs w:val="20"/>
        </w:rPr>
      </w:pPr>
      <w:r w:rsidRPr="00B4582E">
        <w:rPr>
          <w:rFonts w:ascii="Lato" w:hAnsi="Lato"/>
          <w:i/>
          <w:iCs/>
          <w:sz w:val="20"/>
          <w:szCs w:val="20"/>
        </w:rPr>
        <w:t>Para solicitar información respecto de las opciones que tiene para denunciar conductas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o hechos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que contravengan las disposiciones de este acuerdo puede comunicarse, de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lunes a viernes de 9:00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a 15:00 h., al tel./fax 9999.26.36.51 o acudir a la siguiente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dirección: Calle 31A por 8 S/N col. San Esteban C.P. 97149, Mérida, Yucatán.</w:t>
      </w:r>
    </w:p>
    <w:sectPr w:rsidR="003D5830" w:rsidRPr="00B4582E" w:rsidSect="00B458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9" w:footer="4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7A0DD" w14:textId="77777777" w:rsidR="004F4F4A" w:rsidRDefault="004F4F4A">
      <w:r>
        <w:separator/>
      </w:r>
    </w:p>
  </w:endnote>
  <w:endnote w:type="continuationSeparator" w:id="0">
    <w:p w14:paraId="7CA2840A" w14:textId="77777777" w:rsidR="004F4F4A" w:rsidRDefault="004F4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26995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texto][Escriba texto][Escriba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1645A" w14:textId="00327659" w:rsidR="00A71F64" w:rsidRDefault="00B4582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s-MX"/>
      </w:rPr>
      <w:drawing>
        <wp:anchor distT="0" distB="0" distL="114300" distR="114300" simplePos="0" relativeHeight="251661312" behindDoc="1" locked="0" layoutInCell="1" allowOverlap="1" wp14:anchorId="47831102" wp14:editId="3BA7C107">
          <wp:simplePos x="0" y="0"/>
          <wp:positionH relativeFrom="column">
            <wp:posOffset>-665018</wp:posOffset>
          </wp:positionH>
          <wp:positionV relativeFrom="paragraph">
            <wp:posOffset>-83127</wp:posOffset>
          </wp:positionV>
          <wp:extent cx="7111365" cy="323215"/>
          <wp:effectExtent l="0" t="0" r="635" b="0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365" cy="323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D73E44" wp14:editId="17DCBA9E">
              <wp:simplePos x="0" y="0"/>
              <wp:positionH relativeFrom="column">
                <wp:posOffset>-748896</wp:posOffset>
              </wp:positionH>
              <wp:positionV relativeFrom="paragraph">
                <wp:posOffset>-431165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6551" cy="4373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82367C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Yuc. México</w:t>
                          </w:r>
                        </w:p>
                        <w:p w14:paraId="6E710038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002267FF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CD73E44" id="Rectángulo 265295362" o:spid="_x0000_s1026" style="position:absolute;margin-left:-58.95pt;margin-top:-33.95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" filled="f" stroked="f">
              <v:textbox inset="2.53958mm,1.2694mm,2.53958mm,1.2694mm">
                <w:txbxContent>
                  <w:p w14:paraId="1082367C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Yuc. México</w:t>
                    </w:r>
                  </w:p>
                  <w:p w14:paraId="6E710038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002267FF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4AB57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77C74" w14:textId="77777777" w:rsidR="004F4F4A" w:rsidRDefault="004F4F4A">
      <w:r>
        <w:separator/>
      </w:r>
    </w:p>
  </w:footnote>
  <w:footnote w:type="continuationSeparator" w:id="0">
    <w:p w14:paraId="0F166110" w14:textId="77777777" w:rsidR="004F4F4A" w:rsidRDefault="004F4F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F1909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texto][Escriba texto][Escriba texto]</w:t>
    </w:r>
  </w:p>
  <w:p w14:paraId="3E104AF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8EB4" w14:textId="77777777" w:rsidR="00A71F64" w:rsidRDefault="004456B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284" w:right="-302"/>
      <w:rPr>
        <w:color w:val="000000"/>
      </w:rPr>
    </w:pPr>
    <w:r>
      <w:rPr>
        <w:noProof/>
        <w:color w:val="000000"/>
        <w:lang w:val="es-MX"/>
      </w:rPr>
      <w:drawing>
        <wp:anchor distT="0" distB="0" distL="114300" distR="114300" simplePos="0" relativeHeight="251660288" behindDoc="1" locked="0" layoutInCell="1" allowOverlap="1" wp14:anchorId="41EFF41F" wp14:editId="6CFCB792">
          <wp:simplePos x="0" y="0"/>
          <wp:positionH relativeFrom="column">
            <wp:posOffset>5109845</wp:posOffset>
          </wp:positionH>
          <wp:positionV relativeFrom="paragraph">
            <wp:posOffset>-191020</wp:posOffset>
          </wp:positionV>
          <wp:extent cx="508112" cy="647634"/>
          <wp:effectExtent l="0" t="0" r="635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s-MX"/>
      </w:rPr>
      <w:drawing>
        <wp:inline distT="0" distB="0" distL="0" distR="0" wp14:anchorId="0306E027" wp14:editId="39D1FA7B">
          <wp:extent cx="3028924" cy="456754"/>
          <wp:effectExtent l="0" t="0" r="635" b="63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967F9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09A"/>
    <w:rsid w:val="001F5E4A"/>
    <w:rsid w:val="00212406"/>
    <w:rsid w:val="00215528"/>
    <w:rsid w:val="00233347"/>
    <w:rsid w:val="002B687A"/>
    <w:rsid w:val="00357B95"/>
    <w:rsid w:val="003D5830"/>
    <w:rsid w:val="00425164"/>
    <w:rsid w:val="004456BA"/>
    <w:rsid w:val="00447E9F"/>
    <w:rsid w:val="00497809"/>
    <w:rsid w:val="004A5F5C"/>
    <w:rsid w:val="004F4F4A"/>
    <w:rsid w:val="00594D32"/>
    <w:rsid w:val="00640A1B"/>
    <w:rsid w:val="0067584C"/>
    <w:rsid w:val="006B2273"/>
    <w:rsid w:val="006C1993"/>
    <w:rsid w:val="006F309A"/>
    <w:rsid w:val="00712861"/>
    <w:rsid w:val="00866F6A"/>
    <w:rsid w:val="00893281"/>
    <w:rsid w:val="008E421E"/>
    <w:rsid w:val="008E5E70"/>
    <w:rsid w:val="0092751D"/>
    <w:rsid w:val="00930CD7"/>
    <w:rsid w:val="009407EF"/>
    <w:rsid w:val="00971BD2"/>
    <w:rsid w:val="009C0484"/>
    <w:rsid w:val="009D03F7"/>
    <w:rsid w:val="009D5B1E"/>
    <w:rsid w:val="00A71F64"/>
    <w:rsid w:val="00A94538"/>
    <w:rsid w:val="00B4582E"/>
    <w:rsid w:val="00B512BC"/>
    <w:rsid w:val="00B83377"/>
    <w:rsid w:val="00B92818"/>
    <w:rsid w:val="00D1073E"/>
    <w:rsid w:val="00D505FB"/>
    <w:rsid w:val="00E816C6"/>
    <w:rsid w:val="00E95156"/>
    <w:rsid w:val="00FB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B7A357"/>
  <w15:docId w15:val="{F4DB0F88-37E3-45C3-BBA4-594EB563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Plantillas%20personalizadas%20de%20Office\Hoja%20membretada2025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98A088B-C8B9-4C24-9B93-FB8EAC79A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membretada2025</Template>
  <TotalTime>1</TotalTime>
  <Pages>1</Pages>
  <Words>294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Roberto Paul Alvarado Calderón</cp:lastModifiedBy>
  <cp:revision>2</cp:revision>
  <cp:lastPrinted>2024-11-12T21:15:00Z</cp:lastPrinted>
  <dcterms:created xsi:type="dcterms:W3CDTF">2026-06-08T21:11:00Z</dcterms:created>
  <dcterms:modified xsi:type="dcterms:W3CDTF">2026-06-08T21:11:00Z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4a9c03e6-3c35-4145-b1b2-817ed6198de6</vt:lpwstr>
  </property>
</Properties>
</file>