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009CE" w14:textId="77777777" w:rsidR="006F309A" w:rsidRPr="006F309A" w:rsidRDefault="006F309A" w:rsidP="006F309A">
      <w:pPr>
        <w:jc w:val="center"/>
        <w:rPr>
          <w:rFonts w:ascii="Lato" w:hAnsi="Lato"/>
          <w:b/>
          <w:bCs/>
          <w:lang w:val="es-MX"/>
        </w:rPr>
      </w:pPr>
      <w:r w:rsidRPr="006F309A">
        <w:rPr>
          <w:rFonts w:ascii="Lato" w:hAnsi="Lato"/>
          <w:b/>
          <w:bCs/>
          <w:lang w:val="es-MX"/>
        </w:rPr>
        <w:t>Guía de solicitud de apoyo del programa Impulso Científico</w:t>
      </w:r>
    </w:p>
    <w:p w14:paraId="019FD36B" w14:textId="13B4E28E" w:rsidR="003D5830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  <w:b/>
          <w:bCs/>
          <w:lang w:val="es-MX"/>
        </w:rPr>
        <w:t>Profesional</w:t>
      </w:r>
    </w:p>
    <w:p w14:paraId="2B437D4E" w14:textId="35A486E2" w:rsidR="006F309A" w:rsidRPr="006F309A" w:rsidRDefault="006F309A" w:rsidP="006F309A">
      <w:pPr>
        <w:jc w:val="right"/>
        <w:rPr>
          <w:rFonts w:ascii="Lato" w:hAnsi="Lato"/>
        </w:rPr>
      </w:pPr>
      <w:r w:rsidRPr="006F309A">
        <w:rPr>
          <w:rFonts w:ascii="Lato" w:hAnsi="Lato"/>
        </w:rPr>
        <w:t>Mérida, Yucatán, a (d/</w:t>
      </w:r>
      <w:r w:rsidRPr="006F309A">
        <w:rPr>
          <w:rFonts w:ascii="Lato" w:hAnsi="Lato"/>
        </w:rPr>
        <w:t>m</w:t>
      </w:r>
      <w:r w:rsidRPr="006F309A">
        <w:rPr>
          <w:rFonts w:ascii="Lato" w:hAnsi="Lato"/>
        </w:rPr>
        <w:t>/</w:t>
      </w:r>
      <w:r w:rsidRPr="006F309A">
        <w:rPr>
          <w:rFonts w:ascii="Lato" w:hAnsi="Lato"/>
        </w:rPr>
        <w:t>a</w:t>
      </w:r>
      <w:r w:rsidRPr="006F309A">
        <w:rPr>
          <w:rFonts w:ascii="Lato" w:hAnsi="Lato"/>
        </w:rPr>
        <w:t>).</w:t>
      </w:r>
    </w:p>
    <w:p w14:paraId="59EB08C4" w14:textId="77777777" w:rsidR="006F309A" w:rsidRPr="006F309A" w:rsidRDefault="006F309A" w:rsidP="006F309A">
      <w:pPr>
        <w:rPr>
          <w:rFonts w:ascii="Lato" w:hAnsi="Lato"/>
        </w:rPr>
      </w:pPr>
    </w:p>
    <w:p w14:paraId="572AF56C" w14:textId="5BA4BCC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C. SECRETARÍA DE CIENCIA, HUMANIDADES, TECNOLOGÍA E INNOVACIÓN.</w:t>
      </w:r>
    </w:p>
    <w:p w14:paraId="26161324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Presente.</w:t>
      </w:r>
    </w:p>
    <w:p w14:paraId="17B95460" w14:textId="77777777" w:rsidR="006F309A" w:rsidRPr="006F309A" w:rsidRDefault="006F309A" w:rsidP="006F309A">
      <w:pPr>
        <w:jc w:val="both"/>
        <w:rPr>
          <w:rFonts w:ascii="Lato" w:hAnsi="Lato"/>
        </w:rPr>
      </w:pPr>
    </w:p>
    <w:p w14:paraId="37E91CED" w14:textId="21D23148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Por este medio y de la manera más atenta, le solicito apoyo de transporte por la cantidad</w:t>
      </w:r>
    </w:p>
    <w:p w14:paraId="05078991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de $_________ (son: _________________ pesos 00/100 M.N.) para que un(a)</w:t>
      </w:r>
    </w:p>
    <w:p w14:paraId="0D352E82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servidor(a), estudiante del (semestre) de la carrera (nombre del programa de</w:t>
      </w:r>
    </w:p>
    <w:p w14:paraId="4C45F8DC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licenciatura) de la (nombre de la escuela en la que desarrolla sus estudios) asista a</w:t>
      </w:r>
    </w:p>
    <w:p w14:paraId="3368DC46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(especificar datos de la estancia corta de investigación, jornada de divulgación o difusión</w:t>
      </w:r>
    </w:p>
    <w:p w14:paraId="58D746CA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de ciencia y humanidades, de participación como ponente en congresos o como</w:t>
      </w:r>
    </w:p>
    <w:p w14:paraId="55C399A9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seleccionado en concursos de ciencia, humanidades o conocimientos, según</w:t>
      </w:r>
    </w:p>
    <w:p w14:paraId="4BEABFE9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corresponda) que realizaré en (fechas y nombre de la institución que organiza la</w:t>
      </w:r>
    </w:p>
    <w:p w14:paraId="07D12D7B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actividad citada, indicando municipio, entidad o país en donde se realizarán las</w:t>
      </w:r>
    </w:p>
    <w:p w14:paraId="7ECA875E" w14:textId="77777777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actividades, según corresponda).</w:t>
      </w:r>
    </w:p>
    <w:p w14:paraId="68428625" w14:textId="77777777" w:rsidR="006F309A" w:rsidRPr="006F309A" w:rsidRDefault="006F309A" w:rsidP="006F309A">
      <w:pPr>
        <w:jc w:val="both"/>
        <w:rPr>
          <w:rFonts w:ascii="Lato" w:hAnsi="Lato"/>
        </w:rPr>
      </w:pPr>
    </w:p>
    <w:p w14:paraId="1B0985DC" w14:textId="7A36D305" w:rsidR="006F309A" w:rsidRPr="006F309A" w:rsidRDefault="006F309A" w:rsidP="006F309A">
      <w:pPr>
        <w:jc w:val="both"/>
        <w:rPr>
          <w:rFonts w:ascii="Lato" w:hAnsi="Lato"/>
        </w:rPr>
      </w:pPr>
      <w:r w:rsidRPr="006F309A">
        <w:rPr>
          <w:rFonts w:ascii="Lato" w:hAnsi="Lato"/>
        </w:rPr>
        <w:t>Sin otro particular, agradezco la atención prestada a esta petición.</w:t>
      </w:r>
    </w:p>
    <w:p w14:paraId="0EFEA4BE" w14:textId="77777777" w:rsidR="006F309A" w:rsidRPr="006F309A" w:rsidRDefault="006F309A" w:rsidP="006F309A">
      <w:pPr>
        <w:jc w:val="center"/>
        <w:rPr>
          <w:rFonts w:ascii="Lato" w:hAnsi="Lato"/>
        </w:rPr>
      </w:pPr>
    </w:p>
    <w:p w14:paraId="0E142082" w14:textId="5A02C751" w:rsidR="006F309A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</w:rPr>
        <w:t>Atentamente,</w:t>
      </w:r>
    </w:p>
    <w:p w14:paraId="09B177AF" w14:textId="77777777" w:rsidR="006F309A" w:rsidRPr="006F309A" w:rsidRDefault="006F309A" w:rsidP="006F309A">
      <w:pPr>
        <w:jc w:val="both"/>
        <w:rPr>
          <w:rFonts w:ascii="Lato" w:hAnsi="Lato"/>
        </w:rPr>
      </w:pPr>
    </w:p>
    <w:p w14:paraId="27592601" w14:textId="77777777" w:rsidR="006F309A" w:rsidRPr="006F309A" w:rsidRDefault="006F309A" w:rsidP="006F309A">
      <w:pPr>
        <w:jc w:val="both"/>
        <w:rPr>
          <w:rFonts w:ascii="Lato" w:hAnsi="Lato"/>
        </w:rPr>
      </w:pPr>
    </w:p>
    <w:p w14:paraId="689623B4" w14:textId="1870C08D" w:rsidR="006F309A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</w:rPr>
        <w:t>_________________________________________________________________________________________________</w:t>
      </w:r>
    </w:p>
    <w:p w14:paraId="656798BC" w14:textId="1500B395" w:rsidR="006F309A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</w:rPr>
        <w:t xml:space="preserve">Nombre </w:t>
      </w:r>
      <w:r w:rsidRPr="006F309A">
        <w:rPr>
          <w:rFonts w:ascii="Lato" w:hAnsi="Lato"/>
        </w:rPr>
        <w:t>completo y f</w:t>
      </w:r>
      <w:r w:rsidRPr="006F309A">
        <w:rPr>
          <w:rFonts w:ascii="Lato" w:hAnsi="Lato"/>
        </w:rPr>
        <w:t>irma del solicitante</w:t>
      </w:r>
    </w:p>
    <w:p w14:paraId="148212D3" w14:textId="77777777" w:rsidR="006F309A" w:rsidRPr="006F309A" w:rsidRDefault="006F309A" w:rsidP="006F309A">
      <w:pPr>
        <w:jc w:val="center"/>
        <w:rPr>
          <w:rFonts w:ascii="Lato" w:hAnsi="Lato"/>
        </w:rPr>
      </w:pPr>
    </w:p>
    <w:p w14:paraId="021A0EAF" w14:textId="77777777" w:rsidR="006F309A" w:rsidRPr="006F309A" w:rsidRDefault="006F309A" w:rsidP="006F309A">
      <w:pPr>
        <w:ind w:left="2160"/>
        <w:jc w:val="both"/>
        <w:rPr>
          <w:rFonts w:ascii="Lato" w:hAnsi="Lato"/>
        </w:rPr>
      </w:pPr>
    </w:p>
    <w:p w14:paraId="31461CE5" w14:textId="565CFBAF" w:rsidR="006F309A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</w:rPr>
        <w:t>_____________________________________________________________</w:t>
      </w:r>
    </w:p>
    <w:p w14:paraId="1ECE8FCC" w14:textId="0A1A629F" w:rsidR="006F309A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</w:rPr>
        <w:t>No. De Credencial de</w:t>
      </w:r>
      <w:r w:rsidRPr="006F309A">
        <w:rPr>
          <w:rFonts w:ascii="Lato" w:hAnsi="Lato"/>
        </w:rPr>
        <w:t xml:space="preserve"> </w:t>
      </w:r>
      <w:r w:rsidRPr="006F309A">
        <w:rPr>
          <w:rFonts w:ascii="Lato" w:hAnsi="Lato"/>
        </w:rPr>
        <w:t>elector de la pe</w:t>
      </w:r>
      <w:r w:rsidRPr="006F309A">
        <w:rPr>
          <w:rFonts w:ascii="Lato" w:hAnsi="Lato"/>
        </w:rPr>
        <w:t xml:space="preserve">rsona </w:t>
      </w:r>
      <w:r w:rsidRPr="006F309A">
        <w:rPr>
          <w:rFonts w:ascii="Lato" w:hAnsi="Lato"/>
        </w:rPr>
        <w:t>solicitante</w:t>
      </w:r>
    </w:p>
    <w:p w14:paraId="6D79DD15" w14:textId="77777777" w:rsidR="006F309A" w:rsidRPr="006F309A" w:rsidRDefault="006F309A" w:rsidP="006F309A">
      <w:pPr>
        <w:jc w:val="both"/>
        <w:rPr>
          <w:rFonts w:ascii="Lato" w:hAnsi="Lato"/>
          <w:i/>
          <w:iCs/>
        </w:rPr>
      </w:pPr>
    </w:p>
    <w:p w14:paraId="756F4C23" w14:textId="53E0ADD6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Este programa es gratuito y de carácter público, no es patrocinado ni promovido por</w:t>
      </w:r>
    </w:p>
    <w:p w14:paraId="49C8E269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partido político alguno y sus recursos provienen de las contribuciones que pagan todos</w:t>
      </w:r>
    </w:p>
    <w:p w14:paraId="3AA2AE30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los tributantes. Está prohibido el uso de este programa con fines políticos, electorales,</w:t>
      </w:r>
    </w:p>
    <w:p w14:paraId="0E012B53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de lucro y otros distintos a los establecidos. Quien haga uso indebido de los recursos de</w:t>
      </w:r>
    </w:p>
    <w:p w14:paraId="5DE7D85B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este programa será denunciado y sancionado de acuerdo con la ley aplicable y ante la</w:t>
      </w:r>
    </w:p>
    <w:p w14:paraId="226406A8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autoridad competente.</w:t>
      </w:r>
    </w:p>
    <w:p w14:paraId="72602E93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Para solicitar información respecto de las opciones que tiene para denunciar conductas</w:t>
      </w:r>
    </w:p>
    <w:p w14:paraId="6EE7AB8B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o hechos que contravengan las disposiciones de este acuerdo puede comunicarse, de</w:t>
      </w:r>
    </w:p>
    <w:p w14:paraId="48ACF44C" w14:textId="77777777" w:rsidR="006F309A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lunes a viernes de 9:00 a 15:00 h., al tel./fax 9999.26.36.51 o acudir a la siguiente</w:t>
      </w:r>
    </w:p>
    <w:p w14:paraId="343EE063" w14:textId="244A5D0E" w:rsidR="003D5830" w:rsidRPr="006F309A" w:rsidRDefault="006F309A" w:rsidP="006F309A">
      <w:pPr>
        <w:jc w:val="both"/>
        <w:rPr>
          <w:rFonts w:ascii="Lato" w:hAnsi="Lato"/>
          <w:i/>
          <w:iCs/>
          <w:sz w:val="22"/>
          <w:szCs w:val="22"/>
        </w:rPr>
      </w:pPr>
      <w:r w:rsidRPr="006F309A">
        <w:rPr>
          <w:rFonts w:ascii="Lato" w:hAnsi="Lato"/>
          <w:i/>
          <w:iCs/>
          <w:sz w:val="22"/>
          <w:szCs w:val="22"/>
        </w:rPr>
        <w:t>dirección: Calle 31A por 8 S/N col. San Esteban C.P. 97149, Mérida, Yucatán.</w:t>
      </w:r>
    </w:p>
    <w:sectPr w:rsidR="003D5830" w:rsidRPr="006F309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2221" w:right="1168" w:bottom="2127" w:left="601" w:header="709" w:footer="44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A36DF" w14:textId="77777777" w:rsidR="00B512BC" w:rsidRDefault="00B512BC">
      <w:r>
        <w:separator/>
      </w:r>
    </w:p>
  </w:endnote>
  <w:endnote w:type="continuationSeparator" w:id="0">
    <w:p w14:paraId="449593B5" w14:textId="77777777" w:rsidR="00B512BC" w:rsidRDefault="00B51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altName w:val="Arial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26995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1645A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s-MX"/>
      </w:rPr>
      <w:drawing>
        <wp:inline distT="0" distB="0" distL="0" distR="0" wp14:anchorId="47831102" wp14:editId="0A305FC8">
          <wp:extent cx="7111571" cy="323284"/>
          <wp:effectExtent l="0" t="0" r="0" b="0"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571" cy="3232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es-MX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D73E44" wp14:editId="687CA2E6">
              <wp:simplePos x="0" y="0"/>
              <wp:positionH relativeFrom="column">
                <wp:posOffset>-76199</wp:posOffset>
              </wp:positionH>
              <wp:positionV relativeFrom="paragraph">
                <wp:posOffset>-431799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837487" y="3571279"/>
                        <a:ext cx="7017026" cy="41744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82367C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Yuc. México</w:t>
                          </w:r>
                        </w:p>
                        <w:p w14:paraId="6E710038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002267FF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CD73E44" id="Rectángulo 265295362" o:spid="_x0000_s1026" style="position:absolute;margin-left:-6pt;margin-top:-34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" filled="f" stroked="f">
              <v:textbox inset="2.53958mm,1.2694mm,2.53958mm,1.2694mm">
                <w:txbxContent>
                  <w:p w14:paraId="1082367C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Yuc. México</w:t>
                    </w:r>
                  </w:p>
                  <w:p w14:paraId="6E710038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002267FF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24AB57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E2C76" w14:textId="77777777" w:rsidR="00B512BC" w:rsidRDefault="00B512BC">
      <w:r>
        <w:separator/>
      </w:r>
    </w:p>
  </w:footnote>
  <w:footnote w:type="continuationSeparator" w:id="0">
    <w:p w14:paraId="06A8DA20" w14:textId="77777777" w:rsidR="00B512BC" w:rsidRDefault="00B512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F1909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texto][Escriba texto]</w:t>
    </w:r>
  </w:p>
  <w:p w14:paraId="3E104AF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8EB4" w14:textId="77777777" w:rsidR="00A71F64" w:rsidRDefault="004456B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284" w:right="-302"/>
      <w:rPr>
        <w:color w:val="000000"/>
      </w:rPr>
    </w:pPr>
    <w:r>
      <w:rPr>
        <w:noProof/>
        <w:color w:val="000000"/>
        <w:lang w:val="es-MX"/>
      </w:rPr>
      <w:drawing>
        <wp:anchor distT="0" distB="0" distL="114300" distR="114300" simplePos="0" relativeHeight="251660288" behindDoc="1" locked="0" layoutInCell="1" allowOverlap="1" wp14:anchorId="41EFF41F" wp14:editId="2D752B32">
          <wp:simplePos x="0" y="0"/>
          <wp:positionH relativeFrom="column">
            <wp:posOffset>6390261</wp:posOffset>
          </wp:positionH>
          <wp:positionV relativeFrom="paragraph">
            <wp:posOffset>-108585</wp:posOffset>
          </wp:positionV>
          <wp:extent cx="508112" cy="647634"/>
          <wp:effectExtent l="0" t="0" r="635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s-MX"/>
      </w:rPr>
      <w:drawing>
        <wp:inline distT="0" distB="0" distL="0" distR="0" wp14:anchorId="0306E027" wp14:editId="39D1FA7B">
          <wp:extent cx="3028924" cy="456754"/>
          <wp:effectExtent l="0" t="0" r="635" b="63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967F9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09A"/>
    <w:rsid w:val="001F5E4A"/>
    <w:rsid w:val="00212406"/>
    <w:rsid w:val="00215528"/>
    <w:rsid w:val="00233347"/>
    <w:rsid w:val="002B687A"/>
    <w:rsid w:val="00357B95"/>
    <w:rsid w:val="003D5830"/>
    <w:rsid w:val="00425164"/>
    <w:rsid w:val="004456BA"/>
    <w:rsid w:val="00497809"/>
    <w:rsid w:val="004A5F5C"/>
    <w:rsid w:val="00594D32"/>
    <w:rsid w:val="00640A1B"/>
    <w:rsid w:val="0067584C"/>
    <w:rsid w:val="006B2273"/>
    <w:rsid w:val="006C1993"/>
    <w:rsid w:val="006F309A"/>
    <w:rsid w:val="00712861"/>
    <w:rsid w:val="00866F6A"/>
    <w:rsid w:val="008E421E"/>
    <w:rsid w:val="008E5E70"/>
    <w:rsid w:val="0092751D"/>
    <w:rsid w:val="00930CD7"/>
    <w:rsid w:val="009407EF"/>
    <w:rsid w:val="00971BD2"/>
    <w:rsid w:val="009C0484"/>
    <w:rsid w:val="009D03F7"/>
    <w:rsid w:val="00A71F64"/>
    <w:rsid w:val="00A94538"/>
    <w:rsid w:val="00B512BC"/>
    <w:rsid w:val="00B92818"/>
    <w:rsid w:val="00D1073E"/>
    <w:rsid w:val="00D505FB"/>
    <w:rsid w:val="00E816C6"/>
    <w:rsid w:val="00E95156"/>
    <w:rsid w:val="00FB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B7A357"/>
  <w15:docId w15:val="{F4DB0F88-37E3-45C3-BBA4-594EB563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Plantillas%20personalizadas%20de%20Office\Hoja%20membretada2025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98A088B-C8B9-4C24-9B93-FB8EAC79A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membretada2025</Template>
  <TotalTime>7</TotalTime>
  <Pages>1</Pages>
  <Words>292</Words>
  <Characters>1769</Characters>
  <Application>Microsoft Office Word</Application>
  <DocSecurity>0</DocSecurity>
  <Lines>40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2024-11-12T21:15:00Z</cp:lastPrinted>
  <dcterms:created xsi:type="dcterms:W3CDTF">2025-10-23T21:25:00Z</dcterms:created>
  <dcterms:modified xsi:type="dcterms:W3CDTF">2025-10-23T21:36:00Z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4a9c03e6-3c35-4145-b1b2-817ed6198de6</vt:lpwstr>
  </property>
</Properties>
</file>